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text" w:horzAnchor="page" w:tblpX="4651" w:tblpY="-629"/>
        <w:tblW w:w="0" w:type="auto"/>
        <w:tblLook w:val="04A0" w:firstRow="1" w:lastRow="0" w:firstColumn="1" w:lastColumn="0" w:noHBand="0" w:noVBand="1"/>
      </w:tblPr>
      <w:tblGrid>
        <w:gridCol w:w="2411"/>
        <w:gridCol w:w="1029"/>
        <w:gridCol w:w="2230"/>
      </w:tblGrid>
      <w:tr w:rsidR="000D356B" w14:paraId="71675491" w14:textId="77777777" w:rsidTr="000D356B">
        <w:trPr>
          <w:trHeight w:val="1277"/>
        </w:trPr>
        <w:tc>
          <w:tcPr>
            <w:tcW w:w="241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6367CA35" w14:textId="77777777" w:rsidR="000D356B" w:rsidRPr="00C128A1" w:rsidRDefault="000D356B" w:rsidP="000D356B">
            <w:pPr>
              <w:rPr>
                <w:b/>
                <w:bCs/>
                <w:color w:val="FFFFFF" w:themeColor="background1"/>
              </w:rPr>
            </w:pPr>
            <w:r w:rsidRPr="00C128A1">
              <w:rPr>
                <w:b/>
                <w:bCs/>
                <w:color w:val="FFFFFF" w:themeColor="background1"/>
              </w:rPr>
              <w:t>City of Baxter</w:t>
            </w:r>
          </w:p>
          <w:p w14:paraId="1FC5442C" w14:textId="77777777" w:rsidR="000D356B" w:rsidRPr="00C128A1" w:rsidRDefault="000D356B" w:rsidP="000D356B">
            <w:pPr>
              <w:rPr>
                <w:b/>
                <w:bCs/>
                <w:color w:val="FFFFFF" w:themeColor="background1"/>
              </w:rPr>
            </w:pPr>
            <w:r w:rsidRPr="00C128A1">
              <w:rPr>
                <w:b/>
                <w:bCs/>
                <w:color w:val="FFFFFF" w:themeColor="background1"/>
              </w:rPr>
              <w:t>P.O. Box 415</w:t>
            </w:r>
          </w:p>
          <w:p w14:paraId="6DD51B8E" w14:textId="77777777" w:rsidR="000D356B" w:rsidRPr="00C128A1" w:rsidRDefault="000D356B" w:rsidP="000D356B">
            <w:pPr>
              <w:rPr>
                <w:color w:val="FFFFFF" w:themeColor="background1"/>
              </w:rPr>
            </w:pPr>
            <w:r w:rsidRPr="00C128A1">
              <w:rPr>
                <w:b/>
                <w:bCs/>
                <w:color w:val="FFFFFF" w:themeColor="background1"/>
              </w:rPr>
              <w:t>Baxter, Iowa, 50028</w:t>
            </w:r>
          </w:p>
        </w:tc>
        <w:tc>
          <w:tcPr>
            <w:tcW w:w="102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238F130B" w14:textId="77777777" w:rsidR="000D356B" w:rsidRPr="00C128A1" w:rsidRDefault="00000000" w:rsidP="000D356B">
            <w:pPr>
              <w:jc w:val="right"/>
              <w:rPr>
                <w:rStyle w:val="Strong"/>
                <w:color w:val="FFFFFF" w:themeColor="background1"/>
              </w:rPr>
            </w:pPr>
            <w:sdt>
              <w:sdtPr>
                <w:rPr>
                  <w:rStyle w:val="Strong"/>
                  <w:color w:val="FFFFFF" w:themeColor="background1"/>
                </w:rPr>
                <w:id w:val="2121640458"/>
                <w:placeholder>
                  <w:docPart w:val="4793EB1335AE47B0BB0896CC2F58D785"/>
                </w:placeholder>
                <w:temporary/>
                <w:showingPlcHdr/>
                <w15:appearance w15:val="hidden"/>
              </w:sdtPr>
              <w:sdtContent>
                <w:r w:rsidR="000D356B" w:rsidRPr="00C128A1">
                  <w:rPr>
                    <w:rStyle w:val="Strong"/>
                    <w:color w:val="FFFFFF" w:themeColor="background1"/>
                  </w:rPr>
                  <w:t>Phone:</w:t>
                </w:r>
              </w:sdtContent>
            </w:sdt>
          </w:p>
          <w:p w14:paraId="42DA5B99" w14:textId="77777777" w:rsidR="000D356B" w:rsidRPr="00C128A1" w:rsidRDefault="00000000" w:rsidP="000D356B">
            <w:pPr>
              <w:jc w:val="right"/>
              <w:rPr>
                <w:rStyle w:val="Strong"/>
                <w:color w:val="FFFFFF" w:themeColor="background1"/>
              </w:rPr>
            </w:pPr>
            <w:sdt>
              <w:sdtPr>
                <w:rPr>
                  <w:rStyle w:val="Strong"/>
                  <w:color w:val="FFFFFF" w:themeColor="background1"/>
                </w:rPr>
                <w:id w:val="1478878223"/>
                <w:placeholder>
                  <w:docPart w:val="D83AB234DCE0437E93A36B035F466FDF"/>
                </w:placeholder>
                <w:temporary/>
                <w:showingPlcHdr/>
                <w15:appearance w15:val="hidden"/>
              </w:sdtPr>
              <w:sdtContent>
                <w:r w:rsidR="000D356B" w:rsidRPr="00C128A1">
                  <w:rPr>
                    <w:rStyle w:val="Strong"/>
                    <w:color w:val="FFFFFF" w:themeColor="background1"/>
                  </w:rPr>
                  <w:t>Fax:</w:t>
                </w:r>
              </w:sdtContent>
            </w:sdt>
          </w:p>
          <w:p w14:paraId="4DF8C4D0" w14:textId="77777777" w:rsidR="000D356B" w:rsidRPr="00C128A1" w:rsidRDefault="00000000" w:rsidP="000D356B">
            <w:pPr>
              <w:jc w:val="right"/>
              <w:rPr>
                <w:rStyle w:val="Strong"/>
                <w:color w:val="FFFFFF" w:themeColor="background1"/>
              </w:rPr>
            </w:pPr>
            <w:sdt>
              <w:sdtPr>
                <w:rPr>
                  <w:rStyle w:val="Strong"/>
                  <w:color w:val="FFFFFF" w:themeColor="background1"/>
                </w:rPr>
                <w:id w:val="191734860"/>
                <w:placeholder>
                  <w:docPart w:val="0FA251150D364739A8480B91E8D5E0B7"/>
                </w:placeholder>
                <w:temporary/>
                <w:showingPlcHdr/>
                <w15:appearance w15:val="hidden"/>
              </w:sdtPr>
              <w:sdtContent>
                <w:r w:rsidR="000D356B" w:rsidRPr="00C128A1">
                  <w:rPr>
                    <w:rStyle w:val="Strong"/>
                    <w:color w:val="FFFFFF" w:themeColor="background1"/>
                  </w:rPr>
                  <w:t>Email:</w:t>
                </w:r>
              </w:sdtContent>
            </w:sdt>
          </w:p>
          <w:p w14:paraId="5BA33D4C" w14:textId="77777777" w:rsidR="000D356B" w:rsidRPr="00C128A1" w:rsidRDefault="00000000" w:rsidP="000D356B">
            <w:pPr>
              <w:rPr>
                <w:color w:val="FFFFFF" w:themeColor="background1"/>
              </w:rPr>
            </w:pPr>
            <w:sdt>
              <w:sdtPr>
                <w:rPr>
                  <w:rStyle w:val="Strong"/>
                  <w:color w:val="FFFFFF" w:themeColor="background1"/>
                </w:rPr>
                <w:id w:val="1202746302"/>
                <w:placeholder>
                  <w:docPart w:val="19BAFDC2B1E14135A9AE9CAAED9BA1A1"/>
                </w:placeholder>
                <w:temporary/>
                <w:showingPlcHdr/>
                <w15:appearance w15:val="hidden"/>
              </w:sdtPr>
              <w:sdtContent>
                <w:r w:rsidR="000D356B" w:rsidRPr="00C128A1">
                  <w:rPr>
                    <w:rStyle w:val="Strong"/>
                    <w:color w:val="FFFFFF" w:themeColor="background1"/>
                  </w:rPr>
                  <w:t>Website:</w:t>
                </w:r>
              </w:sdtContent>
            </w:sdt>
          </w:p>
        </w:tc>
        <w:tc>
          <w:tcPr>
            <w:tcW w:w="223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20736F5E" w14:textId="77777777" w:rsidR="000D356B" w:rsidRPr="00C128A1" w:rsidRDefault="000D356B" w:rsidP="000D356B">
            <w:pPr>
              <w:rPr>
                <w:color w:val="FFFFFF" w:themeColor="background1"/>
              </w:rPr>
            </w:pPr>
            <w:r w:rsidRPr="00C128A1">
              <w:rPr>
                <w:color w:val="FFFFFF" w:themeColor="background1"/>
              </w:rPr>
              <w:t>641-227-3120</w:t>
            </w:r>
          </w:p>
          <w:p w14:paraId="07842C10" w14:textId="77777777" w:rsidR="000D356B" w:rsidRPr="00C128A1" w:rsidRDefault="000D356B" w:rsidP="000D356B">
            <w:pPr>
              <w:rPr>
                <w:color w:val="FFFFFF" w:themeColor="background1"/>
              </w:rPr>
            </w:pPr>
            <w:r w:rsidRPr="00C128A1">
              <w:rPr>
                <w:color w:val="FFFFFF" w:themeColor="background1"/>
              </w:rPr>
              <w:t>641-227-3604</w:t>
            </w:r>
          </w:p>
          <w:p w14:paraId="749B1D27" w14:textId="77777777" w:rsidR="000D356B" w:rsidRPr="00C128A1" w:rsidRDefault="000D356B" w:rsidP="000D356B">
            <w:pPr>
              <w:rPr>
                <w:color w:val="FFFFFF" w:themeColor="background1"/>
              </w:rPr>
            </w:pPr>
            <w:r w:rsidRPr="00C128A1">
              <w:rPr>
                <w:color w:val="FFFFFF" w:themeColor="background1"/>
              </w:rPr>
              <w:t>city@baxter-iowa.com</w:t>
            </w:r>
          </w:p>
          <w:p w14:paraId="7DBA5BF9" w14:textId="77777777" w:rsidR="000D356B" w:rsidRPr="00C128A1" w:rsidRDefault="000D356B" w:rsidP="000D356B">
            <w:pPr>
              <w:rPr>
                <w:color w:val="FFFFFF" w:themeColor="background1"/>
              </w:rPr>
            </w:pPr>
            <w:r w:rsidRPr="00C128A1">
              <w:rPr>
                <w:color w:val="FFFFFF" w:themeColor="background1"/>
              </w:rPr>
              <w:t>baxter-iowa.com</w:t>
            </w:r>
          </w:p>
        </w:tc>
      </w:tr>
    </w:tbl>
    <w:p w14:paraId="502AA1B7" w14:textId="5F36C34B" w:rsidR="00587115" w:rsidRDefault="004B25FD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52EEFEB8" wp14:editId="3F665761">
                <wp:simplePos x="0" y="0"/>
                <wp:positionH relativeFrom="column">
                  <wp:posOffset>-904875</wp:posOffset>
                </wp:positionH>
                <wp:positionV relativeFrom="paragraph">
                  <wp:posOffset>-542925</wp:posOffset>
                </wp:positionV>
                <wp:extent cx="7769860" cy="1038808"/>
                <wp:effectExtent l="0" t="0" r="2540" b="9525"/>
                <wp:wrapNone/>
                <wp:docPr id="1690103736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69860" cy="1038808"/>
                        </a:xfrm>
                        <a:prstGeom prst="rect">
                          <a:avLst/>
                        </a:prstGeom>
                        <a:solidFill>
                          <a:srgbClr val="4D1717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6311CD6" id="Rectangle 1" o:spid="_x0000_s1026" style="position:absolute;margin-left:-71.25pt;margin-top:-42.75pt;width:611.8pt;height:81.8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" fillcolor="#4d1717" stroked="f" strokeweight="1pt"/>
            </w:pict>
          </mc:Fallback>
        </mc:AlternateContent>
      </w:r>
      <w:r w:rsidR="000D356B">
        <w:rPr>
          <w:noProof/>
        </w:rPr>
        <w:drawing>
          <wp:anchor distT="0" distB="0" distL="114300" distR="114300" simplePos="0" relativeHeight="251658241" behindDoc="0" locked="0" layoutInCell="1" allowOverlap="1" wp14:anchorId="7ABA14C1" wp14:editId="146A4C94">
            <wp:simplePos x="0" y="0"/>
            <wp:positionH relativeFrom="margin">
              <wp:posOffset>28575</wp:posOffset>
            </wp:positionH>
            <wp:positionV relativeFrom="paragraph">
              <wp:posOffset>-636270</wp:posOffset>
            </wp:positionV>
            <wp:extent cx="1485900" cy="1281953"/>
            <wp:effectExtent l="0" t="0" r="0" b="0"/>
            <wp:wrapNone/>
            <wp:docPr id="1" name="Picture 1" descr="A picture containing text, tree, outdo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tree, outdoor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2819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83015">
        <w:tab/>
      </w:r>
    </w:p>
    <w:p w14:paraId="5CEE4A01" w14:textId="77777777" w:rsidR="00183015" w:rsidRDefault="00183015"/>
    <w:p w14:paraId="79DFD571" w14:textId="5EBF66F2" w:rsidR="00183015" w:rsidRDefault="00183015"/>
    <w:p w14:paraId="3FFCFB8E" w14:textId="41B50F99" w:rsidR="00183015" w:rsidRDefault="00183015"/>
    <w:p w14:paraId="4CFAB28F" w14:textId="4E02CB18" w:rsidR="00183015" w:rsidRDefault="00183015"/>
    <w:p w14:paraId="5F6BDAF2" w14:textId="09793356" w:rsidR="00183015" w:rsidRDefault="00183015"/>
    <w:p w14:paraId="0F546D9E" w14:textId="3E72E812" w:rsidR="000F2A04" w:rsidRPr="00386F62" w:rsidRDefault="00386F62" w:rsidP="000F2A04">
      <w:pPr>
        <w:rPr>
          <w:rFonts w:ascii="Aptos" w:eastAsia="Times New Roman" w:hAnsi="Aptos" w:cs="Aptos"/>
          <w:b/>
          <w:bCs/>
          <w:color w:val="auto"/>
          <w:kern w:val="0"/>
          <w:sz w:val="36"/>
          <w:szCs w:val="36"/>
          <w14:ligatures w14:val="none"/>
        </w:rPr>
      </w:pPr>
      <w:r w:rsidRPr="00386F62">
        <w:rPr>
          <w:rFonts w:ascii="Aptos" w:eastAsia="Times New Roman" w:hAnsi="Aptos" w:cs="Aptos"/>
          <w:b/>
          <w:bCs/>
          <w:color w:val="auto"/>
          <w:kern w:val="0"/>
          <w:sz w:val="36"/>
          <w:szCs w:val="36"/>
          <w14:ligatures w14:val="none"/>
        </w:rPr>
        <w:t xml:space="preserve">City of Baxter </w:t>
      </w:r>
      <w:r w:rsidR="000F2A04" w:rsidRPr="00386F62">
        <w:rPr>
          <w:rFonts w:ascii="Aptos" w:eastAsia="Times New Roman" w:hAnsi="Aptos" w:cs="Aptos"/>
          <w:b/>
          <w:bCs/>
          <w:color w:val="auto"/>
          <w:kern w:val="0"/>
          <w:sz w:val="36"/>
          <w:szCs w:val="36"/>
          <w14:ligatures w14:val="none"/>
        </w:rPr>
        <w:t>Irrigation Meter Installation Application</w:t>
      </w:r>
    </w:p>
    <w:p w14:paraId="34FE0EB5" w14:textId="77777777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5FCC19E0" w14:textId="77777777" w:rsidR="000F2A04" w:rsidRPr="00386F62" w:rsidRDefault="000F2A04" w:rsidP="0051650F">
      <w:pPr>
        <w:spacing w:line="360" w:lineRule="auto"/>
        <w:rPr>
          <w:rFonts w:ascii="Aptos" w:eastAsia="Times New Roman" w:hAnsi="Aptos" w:cs="Aptos"/>
          <w:b/>
          <w:bCs/>
          <w:color w:val="auto"/>
          <w:kern w:val="0"/>
          <w:sz w:val="24"/>
          <w14:ligatures w14:val="none"/>
        </w:rPr>
      </w:pPr>
      <w:r w:rsidRPr="00386F62">
        <w:rPr>
          <w:rFonts w:ascii="Aptos" w:eastAsia="Times New Roman" w:hAnsi="Aptos" w:cs="Aptos"/>
          <w:b/>
          <w:bCs/>
          <w:color w:val="auto"/>
          <w:kern w:val="0"/>
          <w:sz w:val="24"/>
          <w14:ligatures w14:val="none"/>
        </w:rPr>
        <w:t>Applicant Information</w:t>
      </w:r>
    </w:p>
    <w:p w14:paraId="70A754AD" w14:textId="77777777" w:rsidR="000F2A04" w:rsidRDefault="000F2A04" w:rsidP="0051650F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Name: ___________________________________________</w:t>
      </w:r>
    </w:p>
    <w:p w14:paraId="67CB9135" w14:textId="77777777" w:rsidR="000F2A04" w:rsidRDefault="000F2A04" w:rsidP="0051650F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Property Address: ___________________________________________</w:t>
      </w:r>
    </w:p>
    <w:p w14:paraId="051FA327" w14:textId="77777777" w:rsidR="000F2A04" w:rsidRDefault="000F2A04" w:rsidP="0051650F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Mailing Address (if different): ___________________________________________</w:t>
      </w:r>
    </w:p>
    <w:p w14:paraId="32558739" w14:textId="77777777" w:rsidR="000F2A04" w:rsidRDefault="000F2A04" w:rsidP="0051650F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Phone Number: ___________________________________________</w:t>
      </w:r>
    </w:p>
    <w:p w14:paraId="1186F419" w14:textId="29C2D441" w:rsidR="000F2A04" w:rsidRPr="000F2A04" w:rsidRDefault="000F2A04" w:rsidP="0051650F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Email: ___________________________________________</w:t>
      </w:r>
    </w:p>
    <w:p w14:paraId="014F1B5B" w14:textId="77777777" w:rsidR="000F2A04" w:rsidRPr="000F2A04" w:rsidRDefault="000F2A04" w:rsidP="0051650F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0018907A" w14:textId="77777777" w:rsidR="000F2A04" w:rsidRPr="00386F62" w:rsidRDefault="000F2A04" w:rsidP="0051650F">
      <w:pPr>
        <w:spacing w:line="360" w:lineRule="auto"/>
        <w:rPr>
          <w:rFonts w:ascii="Aptos" w:eastAsia="Times New Roman" w:hAnsi="Aptos" w:cs="Aptos"/>
          <w:b/>
          <w:bCs/>
          <w:color w:val="auto"/>
          <w:kern w:val="0"/>
          <w:sz w:val="24"/>
          <w14:ligatures w14:val="none"/>
        </w:rPr>
      </w:pPr>
      <w:r w:rsidRPr="00386F62">
        <w:rPr>
          <w:rFonts w:ascii="Aptos" w:eastAsia="Times New Roman" w:hAnsi="Aptos" w:cs="Aptos"/>
          <w:b/>
          <w:bCs/>
          <w:color w:val="auto"/>
          <w:kern w:val="0"/>
          <w:sz w:val="24"/>
          <w14:ligatures w14:val="none"/>
        </w:rPr>
        <w:t>Plumber Information</w:t>
      </w:r>
    </w:p>
    <w:p w14:paraId="736C1628" w14:textId="77777777" w:rsidR="00386F62" w:rsidRDefault="000F2A04" w:rsidP="0051650F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Plumber/Company Name: ___________________________________________</w:t>
      </w:r>
    </w:p>
    <w:p w14:paraId="7EB18ABE" w14:textId="3618E092" w:rsidR="00386F62" w:rsidRDefault="000F2A04" w:rsidP="0051650F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Phone Number: ___________________________________________</w:t>
      </w:r>
    </w:p>
    <w:p w14:paraId="21362AE9" w14:textId="77777777" w:rsidR="00386F62" w:rsidRDefault="000F2A04" w:rsidP="0051650F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Email: ___________________________________________</w:t>
      </w:r>
    </w:p>
    <w:p w14:paraId="52D93558" w14:textId="7C248CB0" w:rsidR="000F2A04" w:rsidRPr="000F2A04" w:rsidRDefault="000F2A04" w:rsidP="0051650F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License Number: ___________________________________________</w:t>
      </w:r>
    </w:p>
    <w:p w14:paraId="44E8BBA1" w14:textId="77777777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173ADFD1" w14:textId="77777777" w:rsidR="003B36D4" w:rsidRPr="00ED6AEB" w:rsidRDefault="000F2A04" w:rsidP="000F2A04">
      <w:pPr>
        <w:rPr>
          <w:rFonts w:ascii="Aptos" w:eastAsia="Times New Roman" w:hAnsi="Aptos" w:cs="Aptos"/>
          <w:b/>
          <w:bCs/>
          <w:color w:val="auto"/>
          <w:kern w:val="0"/>
          <w:sz w:val="24"/>
          <w14:ligatures w14:val="none"/>
        </w:rPr>
      </w:pPr>
      <w:r w:rsidRPr="00ED6AEB">
        <w:rPr>
          <w:rFonts w:ascii="Aptos" w:eastAsia="Times New Roman" w:hAnsi="Aptos" w:cs="Aptos"/>
          <w:b/>
          <w:bCs/>
          <w:color w:val="auto"/>
          <w:kern w:val="0"/>
          <w:sz w:val="24"/>
          <w14:ligatures w14:val="none"/>
        </w:rPr>
        <w:t>Acknowledgements</w:t>
      </w:r>
    </w:p>
    <w:p w14:paraId="187D600A" w14:textId="77777777" w:rsidR="003B36D4" w:rsidRDefault="003B36D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2F72FB16" w14:textId="48A90DA5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Please read and initial each statement:</w:t>
      </w:r>
    </w:p>
    <w:p w14:paraId="69174E89" w14:textId="77777777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3E2CCBEA" w14:textId="54B72D54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_____ I understand </w:t>
      </w:r>
      <w:r w:rsidR="00894FDE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that </w:t>
      </w: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a one-time $120.00 setup fee will be charged.</w:t>
      </w:r>
    </w:p>
    <w:p w14:paraId="5797AA4C" w14:textId="77777777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706CFABA" w14:textId="432040BA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_____ </w:t>
      </w:r>
      <w:r w:rsidR="00C01271" w:rsidRPr="00C01271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I understand the irrigation meter will be billed as a separate account at a minimum monthly rate of $7.43, plus $7.43 per 1,000 gallons used. This rate is subject to change based on annual rate increases. For the most current rate, I understand I should contact City Hall.</w:t>
      </w:r>
    </w:p>
    <w:p w14:paraId="1FDB9899" w14:textId="77777777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4679F621" w14:textId="77777777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_____ I understand this monthly minimum applies year-round, even if no irrigation occurs.</w:t>
      </w:r>
    </w:p>
    <w:p w14:paraId="4FE433F1" w14:textId="77777777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00A98A3C" w14:textId="77777777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_____ I agree that the separate meter setting will be made on the street side of the existing domestic meter and will be separately valved and run directly to outdoor faucets.</w:t>
      </w:r>
    </w:p>
    <w:p w14:paraId="0328BF92" w14:textId="77777777" w:rsid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179EC9FE" w14:textId="493C5874" w:rsidR="00FD20D8" w:rsidRDefault="00FD20D8" w:rsidP="00FD20D8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lastRenderedPageBreak/>
        <w:t xml:space="preserve">_____ </w:t>
      </w:r>
      <w:r w:rsidR="00AD305D" w:rsidRPr="00AD305D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I understand that the </w:t>
      </w:r>
      <w:r w:rsidR="00F35FD6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City of Baxter’s Public </w:t>
      </w:r>
      <w:r w:rsidR="00D11FD1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Works</w:t>
      </w:r>
      <w:r w:rsidR="00F35FD6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 Department</w:t>
      </w:r>
      <w:r w:rsidR="00AD305D" w:rsidRPr="00AD305D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 </w:t>
      </w:r>
      <w:r w:rsidR="00AD305D" w:rsidRPr="00F35FD6">
        <w:rPr>
          <w:rFonts w:ascii="Aptos" w:eastAsia="Times New Roman" w:hAnsi="Aptos" w:cs="Aptos"/>
          <w:b/>
          <w:bCs/>
          <w:color w:val="auto"/>
          <w:kern w:val="0"/>
          <w:sz w:val="24"/>
          <w14:ligatures w14:val="none"/>
        </w:rPr>
        <w:t>must</w:t>
      </w:r>
      <w:r w:rsidR="00AD305D" w:rsidRPr="00AD305D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 review and approve the proposed irrigation meter installation </w:t>
      </w:r>
      <w:r w:rsidR="00AD305D" w:rsidRPr="00F35FD6">
        <w:rPr>
          <w:rFonts w:ascii="Aptos" w:eastAsia="Times New Roman" w:hAnsi="Aptos" w:cs="Aptos"/>
          <w:b/>
          <w:bCs/>
          <w:color w:val="auto"/>
          <w:kern w:val="0"/>
          <w:sz w:val="24"/>
          <w14:ligatures w14:val="none"/>
        </w:rPr>
        <w:t>prior</w:t>
      </w:r>
      <w:r w:rsidR="00AD305D" w:rsidRPr="00AD305D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 to any plumbing work being performed</w:t>
      </w:r>
      <w:r w:rsidR="00AD305D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.</w:t>
      </w:r>
    </w:p>
    <w:p w14:paraId="0D1271A7" w14:textId="77777777" w:rsidR="00FD20D8" w:rsidRPr="000F2A04" w:rsidRDefault="00FD20D8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4D49F81D" w14:textId="77777777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_____ I agree to contact the City of Baxter to schedule an inspection by the Public Works Department </w:t>
      </w:r>
      <w:r w:rsidRPr="00D11FD1">
        <w:rPr>
          <w:rFonts w:ascii="Aptos" w:eastAsia="Times New Roman" w:hAnsi="Aptos" w:cs="Aptos"/>
          <w:b/>
          <w:bCs/>
          <w:color w:val="auto"/>
          <w:kern w:val="0"/>
          <w:sz w:val="24"/>
          <w14:ligatures w14:val="none"/>
        </w:rPr>
        <w:t>after</w:t>
      </w: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 plumbing installation is complete.</w:t>
      </w:r>
    </w:p>
    <w:p w14:paraId="55BEF5C6" w14:textId="77777777" w:rsidR="00445876" w:rsidRPr="000F2A04" w:rsidRDefault="00445876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09F428A9" w14:textId="77777777" w:rsidR="000F2A04" w:rsidRP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76C8880C" w14:textId="77777777" w:rsid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Applicant Signature: ____________________________Date: ____________________</w:t>
      </w:r>
    </w:p>
    <w:p w14:paraId="650FA3DF" w14:textId="77777777" w:rsidR="00445876" w:rsidRPr="000F2A04" w:rsidRDefault="00445876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06183E75" w14:textId="77777777" w:rsidR="000F2A04" w:rsidRDefault="000F2A04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3C30ED01" w14:textId="77777777" w:rsidR="00D11FD1" w:rsidRDefault="00D11FD1" w:rsidP="000F2A04">
      <w:pPr>
        <w:pBdr>
          <w:bottom w:val="single" w:sz="6" w:space="1" w:color="auto"/>
        </w:pBd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1A0E3C72" w14:textId="77777777" w:rsidR="00D11FD1" w:rsidRDefault="00D11FD1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1736E27C" w14:textId="77777777" w:rsidR="00D11FD1" w:rsidRPr="000F2A04" w:rsidRDefault="00D11FD1" w:rsidP="000F2A04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7F36D8A7" w14:textId="47510218" w:rsidR="00AF1361" w:rsidRPr="0051650F" w:rsidRDefault="00AF1361" w:rsidP="00AF1361">
      <w:pPr>
        <w:rPr>
          <w:rFonts w:ascii="Aptos" w:eastAsia="Times New Roman" w:hAnsi="Aptos" w:cs="Aptos"/>
          <w:b/>
          <w:bCs/>
          <w:color w:val="auto"/>
          <w:kern w:val="0"/>
          <w:sz w:val="24"/>
          <w:u w:val="single"/>
          <w14:ligatures w14:val="none"/>
        </w:rPr>
      </w:pPr>
      <w:r w:rsidRPr="0051650F">
        <w:rPr>
          <w:rFonts w:ascii="Aptos" w:eastAsia="Times New Roman" w:hAnsi="Aptos" w:cs="Aptos"/>
          <w:b/>
          <w:bCs/>
          <w:color w:val="auto"/>
          <w:kern w:val="0"/>
          <w:sz w:val="24"/>
          <w:u w:val="single"/>
          <w14:ligatures w14:val="none"/>
        </w:rPr>
        <w:t>Public Works Review</w:t>
      </w:r>
      <w:r w:rsidR="0051650F">
        <w:rPr>
          <w:rFonts w:ascii="Aptos" w:eastAsia="Times New Roman" w:hAnsi="Aptos" w:cs="Aptos"/>
          <w:b/>
          <w:bCs/>
          <w:color w:val="auto"/>
          <w:kern w:val="0"/>
          <w:sz w:val="24"/>
          <w:u w:val="single"/>
          <w14:ligatures w14:val="none"/>
        </w:rPr>
        <w:t xml:space="preserve"> </w:t>
      </w:r>
      <w:r w:rsidR="0051650F" w:rsidRPr="0051650F">
        <w:rPr>
          <w:rFonts w:ascii="Aptos" w:eastAsia="Times New Roman" w:hAnsi="Aptos" w:cs="Aptos"/>
          <w:b/>
          <w:bCs/>
          <w:i/>
          <w:iCs/>
          <w:color w:val="auto"/>
          <w:kern w:val="0"/>
          <w:sz w:val="24"/>
          <w:u w:val="single"/>
          <w14:ligatures w14:val="none"/>
        </w:rPr>
        <w:t>Only</w:t>
      </w:r>
    </w:p>
    <w:p w14:paraId="762272CE" w14:textId="77777777" w:rsidR="00AF1361" w:rsidRPr="000F2A04" w:rsidRDefault="00AF1361" w:rsidP="00AF1361">
      <w:pPr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2999AC2D" w14:textId="63F13EE7" w:rsidR="00AF1361" w:rsidRPr="0051650F" w:rsidRDefault="00AF1361" w:rsidP="00D11FD1">
      <w:pPr>
        <w:pStyle w:val="ListParagraph"/>
        <w:numPr>
          <w:ilvl w:val="0"/>
          <w:numId w:val="2"/>
        </w:numPr>
        <w:spacing w:line="360" w:lineRule="auto"/>
        <w:rPr>
          <w:rFonts w:ascii="Aptos" w:eastAsia="Times New Roman" w:hAnsi="Aptos" w:cs="Aptos"/>
          <w:i/>
          <w:iCs/>
          <w:color w:val="auto"/>
          <w:kern w:val="0"/>
          <w:sz w:val="24"/>
          <w14:ligatures w14:val="none"/>
        </w:rPr>
      </w:pPr>
      <w:r w:rsidRPr="00386F62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Will the irrigation line discharge into the sanitary sewer system?</w:t>
      </w:r>
      <w:r w:rsidR="0051650F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 </w:t>
      </w:r>
      <w:r w:rsidR="0051650F" w:rsidRPr="0051650F">
        <w:rPr>
          <w:rFonts w:ascii="Aptos" w:eastAsia="Times New Roman" w:hAnsi="Aptos" w:cs="Aptos"/>
          <w:i/>
          <w:iCs/>
          <w:color w:val="auto"/>
          <w:kern w:val="0"/>
          <w:sz w:val="24"/>
          <w14:ligatures w14:val="none"/>
        </w:rPr>
        <w:t xml:space="preserve">(If yes, </w:t>
      </w:r>
      <w:r w:rsidR="0051650F">
        <w:rPr>
          <w:rFonts w:ascii="Aptos" w:eastAsia="Times New Roman" w:hAnsi="Aptos" w:cs="Aptos"/>
          <w:i/>
          <w:iCs/>
          <w:color w:val="auto"/>
          <w:kern w:val="0"/>
          <w:sz w:val="24"/>
          <w14:ligatures w14:val="none"/>
        </w:rPr>
        <w:t xml:space="preserve">the </w:t>
      </w:r>
      <w:r w:rsidR="0051650F" w:rsidRPr="0051650F">
        <w:rPr>
          <w:rFonts w:ascii="Aptos" w:eastAsia="Times New Roman" w:hAnsi="Aptos" w:cs="Aptos"/>
          <w:i/>
          <w:iCs/>
          <w:color w:val="auto"/>
          <w:kern w:val="0"/>
          <w:sz w:val="24"/>
          <w14:ligatures w14:val="none"/>
        </w:rPr>
        <w:t>application will not be approved)</w:t>
      </w:r>
    </w:p>
    <w:p w14:paraId="013A936C" w14:textId="0DE84356" w:rsidR="00AF1361" w:rsidRDefault="00AF1361" w:rsidP="00D11FD1">
      <w:pPr>
        <w:pStyle w:val="ListParagraph"/>
        <w:numPr>
          <w:ilvl w:val="1"/>
          <w:numId w:val="2"/>
        </w:num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51650F">
        <w:rPr>
          <w:rFonts w:ascii="Aptos" w:eastAsia="Times New Roman" w:hAnsi="Aptos" w:cs="Aptos"/>
          <w:i/>
          <w:iCs/>
          <w:color w:val="auto"/>
          <w:kern w:val="0"/>
          <w:sz w:val="24"/>
          <w14:ligatures w14:val="none"/>
        </w:rPr>
        <w:t>______</w:t>
      </w:r>
      <w:r w:rsidRPr="0051650F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Yes</w:t>
      </w:r>
    </w:p>
    <w:p w14:paraId="229B37A8" w14:textId="3732240D" w:rsidR="00AF1361" w:rsidRPr="00386F62" w:rsidRDefault="00AF1361" w:rsidP="00D11FD1">
      <w:pPr>
        <w:pStyle w:val="ListParagraph"/>
        <w:numPr>
          <w:ilvl w:val="1"/>
          <w:numId w:val="2"/>
        </w:num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>
        <w:rPr>
          <w:rFonts w:ascii="Aptos" w:eastAsia="Times New Roman" w:hAnsi="Aptos" w:cs="Aptos"/>
          <w:color w:val="auto"/>
          <w:kern w:val="0"/>
          <w:sz w:val="24"/>
          <w14:ligatures w14:val="none"/>
        </w:rPr>
        <w:t>______</w:t>
      </w:r>
      <w:r w:rsidRPr="00386F62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No</w:t>
      </w:r>
    </w:p>
    <w:p w14:paraId="37B2F462" w14:textId="77777777" w:rsidR="00AF1361" w:rsidRPr="000F2A04" w:rsidRDefault="00AF1361" w:rsidP="00D11FD1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</w:p>
    <w:p w14:paraId="55922A74" w14:textId="5C069B06" w:rsidR="00593E88" w:rsidRDefault="00AF1361" w:rsidP="00D11FD1">
      <w:pPr>
        <w:pStyle w:val="ListParagraph"/>
        <w:numPr>
          <w:ilvl w:val="0"/>
          <w:numId w:val="2"/>
        </w:num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386F62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Is a backflow prevention device being installed?</w:t>
      </w:r>
      <w:r w:rsidR="0051650F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 </w:t>
      </w:r>
      <w:r w:rsidR="0051650F" w:rsidRPr="0051650F">
        <w:rPr>
          <w:rFonts w:ascii="Aptos" w:eastAsia="Times New Roman" w:hAnsi="Aptos" w:cs="Aptos"/>
          <w:i/>
          <w:iCs/>
          <w:color w:val="auto"/>
          <w:kern w:val="0"/>
          <w:sz w:val="24"/>
          <w14:ligatures w14:val="none"/>
        </w:rPr>
        <w:t>(Required if cross connection/backflow risk is identified)</w:t>
      </w:r>
    </w:p>
    <w:p w14:paraId="65A2F9ED" w14:textId="77777777" w:rsidR="0051650F" w:rsidRDefault="0051650F" w:rsidP="00D11FD1">
      <w:pPr>
        <w:pStyle w:val="ListParagraph"/>
        <w:numPr>
          <w:ilvl w:val="1"/>
          <w:numId w:val="2"/>
        </w:num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______ </w:t>
      </w:r>
      <w:r w:rsidR="00AF1361" w:rsidRPr="00386F62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Yes</w:t>
      </w:r>
    </w:p>
    <w:p w14:paraId="613CC0FA" w14:textId="652AC240" w:rsidR="00AF1361" w:rsidRPr="0051650F" w:rsidRDefault="0051650F" w:rsidP="00D11FD1">
      <w:pPr>
        <w:pStyle w:val="ListParagraph"/>
        <w:numPr>
          <w:ilvl w:val="1"/>
          <w:numId w:val="2"/>
        </w:num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51650F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______ </w:t>
      </w:r>
      <w:r w:rsidR="00AF1361" w:rsidRPr="0051650F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No</w:t>
      </w:r>
    </w:p>
    <w:p w14:paraId="699CF416" w14:textId="77777777" w:rsidR="00AF1361" w:rsidRDefault="00AF1361" w:rsidP="000F2A04">
      <w:pPr>
        <w:rPr>
          <w:rFonts w:ascii="Aptos" w:eastAsia="Times New Roman" w:hAnsi="Aptos" w:cs="Aptos"/>
          <w:b/>
          <w:bCs/>
          <w:color w:val="auto"/>
          <w:kern w:val="0"/>
          <w:sz w:val="24"/>
          <w14:ligatures w14:val="none"/>
        </w:rPr>
      </w:pPr>
    </w:p>
    <w:p w14:paraId="31575A7A" w14:textId="77777777" w:rsidR="00AF1361" w:rsidRDefault="00AF1361" w:rsidP="000F2A04">
      <w:pPr>
        <w:rPr>
          <w:rFonts w:ascii="Aptos" w:eastAsia="Times New Roman" w:hAnsi="Aptos" w:cs="Aptos"/>
          <w:b/>
          <w:bCs/>
          <w:color w:val="auto"/>
          <w:kern w:val="0"/>
          <w:sz w:val="24"/>
          <w14:ligatures w14:val="none"/>
        </w:rPr>
      </w:pPr>
    </w:p>
    <w:p w14:paraId="6B20B8FC" w14:textId="7B9D507B" w:rsidR="000F2A04" w:rsidRPr="0051650F" w:rsidRDefault="0051650F" w:rsidP="000F2A04">
      <w:pPr>
        <w:rPr>
          <w:rFonts w:ascii="Aptos" w:eastAsia="Times New Roman" w:hAnsi="Aptos" w:cs="Aptos"/>
          <w:b/>
          <w:bCs/>
          <w:color w:val="auto"/>
          <w:kern w:val="0"/>
          <w:sz w:val="24"/>
          <w:u w:val="single"/>
          <w14:ligatures w14:val="none"/>
        </w:rPr>
      </w:pPr>
      <w:r>
        <w:rPr>
          <w:rFonts w:ascii="Aptos" w:eastAsia="Times New Roman" w:hAnsi="Aptos" w:cs="Aptos"/>
          <w:b/>
          <w:bCs/>
          <w:color w:val="auto"/>
          <w:kern w:val="0"/>
          <w:sz w:val="24"/>
          <w:u w:val="single"/>
          <w14:ligatures w14:val="none"/>
        </w:rPr>
        <w:t>City Hall</w:t>
      </w:r>
      <w:r w:rsidR="000F2A04" w:rsidRPr="0051650F">
        <w:rPr>
          <w:rFonts w:ascii="Aptos" w:eastAsia="Times New Roman" w:hAnsi="Aptos" w:cs="Aptos"/>
          <w:b/>
          <w:bCs/>
          <w:color w:val="auto"/>
          <w:kern w:val="0"/>
          <w:sz w:val="24"/>
          <w:u w:val="single"/>
          <w14:ligatures w14:val="none"/>
        </w:rPr>
        <w:t xml:space="preserve"> Use </w:t>
      </w:r>
      <w:r w:rsidR="000F2A04" w:rsidRPr="0051650F">
        <w:rPr>
          <w:rFonts w:ascii="Aptos" w:eastAsia="Times New Roman" w:hAnsi="Aptos" w:cs="Aptos"/>
          <w:b/>
          <w:bCs/>
          <w:i/>
          <w:iCs/>
          <w:color w:val="auto"/>
          <w:kern w:val="0"/>
          <w:sz w:val="24"/>
          <w:u w:val="single"/>
          <w14:ligatures w14:val="none"/>
        </w:rPr>
        <w:t>Only</w:t>
      </w:r>
    </w:p>
    <w:p w14:paraId="5C4499C3" w14:textId="77777777" w:rsidR="00445876" w:rsidRPr="00445876" w:rsidRDefault="00445876" w:rsidP="00D11FD1">
      <w:pPr>
        <w:spacing w:line="360" w:lineRule="auto"/>
        <w:rPr>
          <w:rFonts w:ascii="Aptos" w:eastAsia="Times New Roman" w:hAnsi="Aptos" w:cs="Aptos"/>
          <w:b/>
          <w:bCs/>
          <w:color w:val="auto"/>
          <w:kern w:val="0"/>
          <w:sz w:val="24"/>
          <w14:ligatures w14:val="none"/>
        </w:rPr>
      </w:pPr>
    </w:p>
    <w:p w14:paraId="75A1D33E" w14:textId="67235EDC" w:rsidR="00445876" w:rsidRDefault="000F2A04" w:rsidP="00D11FD1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Application Received</w:t>
      </w:r>
      <w:r w:rsidR="001A41B0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 with Payment</w:t>
      </w: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: ____________</w:t>
      </w:r>
    </w:p>
    <w:p w14:paraId="01D14CCE" w14:textId="77777777" w:rsidR="00445876" w:rsidRDefault="000F2A04" w:rsidP="00D11FD1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Inspection Scheduled: ____________</w:t>
      </w:r>
    </w:p>
    <w:p w14:paraId="1931976B" w14:textId="4F89575D" w:rsidR="00445876" w:rsidRDefault="000F2A04" w:rsidP="00D11FD1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Approved by P</w:t>
      </w:r>
      <w:r w:rsidR="00445876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ublic Works</w:t>
      </w: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: </w:t>
      </w:r>
      <w:r w:rsidR="00445876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_____</w:t>
      </w: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 Yes</w:t>
      </w:r>
      <w:r w:rsidR="0051650F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 </w:t>
      </w: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 </w:t>
      </w:r>
      <w:r w:rsidR="00445876">
        <w:rPr>
          <w:rFonts w:ascii="Aptos" w:eastAsia="Times New Roman" w:hAnsi="Aptos" w:cs="Aptos"/>
          <w:color w:val="auto"/>
          <w:kern w:val="0"/>
          <w:sz w:val="24"/>
          <w14:ligatures w14:val="none"/>
        </w:rPr>
        <w:t xml:space="preserve">_____ </w:t>
      </w: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No</w:t>
      </w:r>
    </w:p>
    <w:p w14:paraId="48DF6058" w14:textId="37642211" w:rsidR="00445876" w:rsidRDefault="000F2A04" w:rsidP="00D11FD1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Meter Installed: ____________</w:t>
      </w:r>
      <w:r w:rsidR="00445876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___________________</w:t>
      </w:r>
    </w:p>
    <w:p w14:paraId="135EAEAF" w14:textId="632D63BB" w:rsidR="00445876" w:rsidRDefault="000F2A04" w:rsidP="00D11FD1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Account Number: ____________</w:t>
      </w:r>
      <w:r w:rsidR="00445876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_____________________</w:t>
      </w:r>
    </w:p>
    <w:p w14:paraId="51E8F430" w14:textId="4F00E174" w:rsidR="00183015" w:rsidRPr="00D64CCC" w:rsidRDefault="000F2A04" w:rsidP="00D64CCC">
      <w:pPr>
        <w:spacing w:line="360" w:lineRule="auto"/>
        <w:rPr>
          <w:rFonts w:ascii="Aptos" w:eastAsia="Times New Roman" w:hAnsi="Aptos" w:cs="Aptos"/>
          <w:color w:val="auto"/>
          <w:kern w:val="0"/>
          <w:sz w:val="24"/>
          <w14:ligatures w14:val="none"/>
        </w:rPr>
      </w:pPr>
      <w:r w:rsidRPr="000F2A04">
        <w:rPr>
          <w:rFonts w:ascii="Aptos" w:eastAsia="Times New Roman" w:hAnsi="Aptos" w:cs="Aptos"/>
          <w:color w:val="auto"/>
          <w:kern w:val="0"/>
          <w:sz w:val="24"/>
          <w14:ligatures w14:val="none"/>
        </w:rPr>
        <w:t>Notes: _________________________________________________________</w:t>
      </w:r>
      <w:r w:rsidR="0051650F">
        <w:rPr>
          <w:noProof/>
        </w:rPr>
        <mc:AlternateContent>
          <mc:Choice Requires="wps">
            <w:drawing>
              <wp:anchor distT="0" distB="0" distL="114300" distR="114300" simplePos="0" relativeHeight="251660289" behindDoc="0" locked="0" layoutInCell="1" allowOverlap="1" wp14:anchorId="238313D8" wp14:editId="6E5DCECE">
                <wp:simplePos x="0" y="0"/>
                <wp:positionH relativeFrom="page">
                  <wp:align>right</wp:align>
                </wp:positionH>
                <wp:positionV relativeFrom="paragraph">
                  <wp:posOffset>4581525</wp:posOffset>
                </wp:positionV>
                <wp:extent cx="7769867" cy="718820"/>
                <wp:effectExtent l="0" t="0" r="2540" b="5080"/>
                <wp:wrapNone/>
                <wp:docPr id="1935270141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69867" cy="7188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  <a:alpha val="7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E4501D" id="Rectangle 4" o:spid="_x0000_s1026" style="position:absolute;margin-left:560.6pt;margin-top:360.75pt;width:611.8pt;height:56.6pt;z-index:251660289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" fillcolor="#f2f2f2 [3052]" stroked="f" strokeweight="1pt">
                <v:fill opacity="46003f"/>
                <w10:wrap anchorx="page"/>
              </v:rect>
            </w:pict>
          </mc:Fallback>
        </mc:AlternateContent>
      </w:r>
      <w:r w:rsidR="0051650F">
        <w:rPr>
          <w:noProof/>
        </w:rPr>
        <mc:AlternateContent>
          <mc:Choice Requires="wps">
            <w:drawing>
              <wp:anchor distT="0" distB="0" distL="114300" distR="114300" simplePos="0" relativeHeight="251662337" behindDoc="0" locked="0" layoutInCell="1" allowOverlap="1" wp14:anchorId="7718AEA6" wp14:editId="2A0B7BE6">
                <wp:simplePos x="0" y="0"/>
                <wp:positionH relativeFrom="page">
                  <wp:align>right</wp:align>
                </wp:positionH>
                <wp:positionV relativeFrom="paragraph">
                  <wp:posOffset>5057775</wp:posOffset>
                </wp:positionV>
                <wp:extent cx="7769867" cy="45718"/>
                <wp:effectExtent l="0" t="0" r="2540" b="0"/>
                <wp:wrapNone/>
                <wp:docPr id="1117052998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69867" cy="45718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0927ACF" id="Rectangle 1" o:spid="_x0000_s1026" style="position:absolute;margin-left:560.6pt;margin-top:398.25pt;width:611.8pt;height:3.6pt;z-index:251662337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" fillcolor="#7f5f00 [1607]" stroked="f" strokeweight="1pt">
                <w10:wrap anchorx="page"/>
              </v:rect>
            </w:pict>
          </mc:Fallback>
        </mc:AlternateContent>
      </w:r>
    </w:p>
    <w:sectPr w:rsidR="00183015" w:rsidRPr="00D64CCC" w:rsidSect="00D64CCC">
      <w:footerReference w:type="default" r:id="rId13"/>
      <w:pgSz w:w="12240" w:h="15840"/>
      <w:pgMar w:top="1440" w:right="1440" w:bottom="144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1CBB99" w14:textId="77777777" w:rsidR="00D63792" w:rsidRDefault="00D63792" w:rsidP="00273D68">
      <w:r>
        <w:separator/>
      </w:r>
    </w:p>
  </w:endnote>
  <w:endnote w:type="continuationSeparator" w:id="0">
    <w:p w14:paraId="22894751" w14:textId="77777777" w:rsidR="00D63792" w:rsidRDefault="00D63792" w:rsidP="00273D68">
      <w:r>
        <w:continuationSeparator/>
      </w:r>
    </w:p>
  </w:endnote>
  <w:endnote w:type="continuationNotice" w:id="1">
    <w:p w14:paraId="1304AE67" w14:textId="77777777" w:rsidR="00D63792" w:rsidRDefault="00D6379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2F0395" w14:textId="0976B252" w:rsidR="0051650F" w:rsidRDefault="004B25FD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9A39A61" wp14:editId="7513E9B2">
              <wp:simplePos x="0" y="0"/>
              <wp:positionH relativeFrom="page">
                <wp:align>right</wp:align>
              </wp:positionH>
              <wp:positionV relativeFrom="paragraph">
                <wp:posOffset>111760</wp:posOffset>
              </wp:positionV>
              <wp:extent cx="7769860" cy="45718"/>
              <wp:effectExtent l="0" t="0" r="2540" b="0"/>
              <wp:wrapNone/>
              <wp:docPr id="2062112068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69860" cy="45718"/>
                      </a:xfrm>
                      <a:prstGeom prst="rect">
                        <a:avLst/>
                      </a:prstGeom>
                      <a:solidFill>
                        <a:schemeClr val="accent4">
                          <a:lumMod val="5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9AB1DCD" id="Rectangle 1" o:spid="_x0000_s1026" style="position:absolute;margin-left:560.6pt;margin-top:8.8pt;width:611.8pt;height:3.6pt;z-index:251661312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" fillcolor="#7f5f00 [1607]" stroked="f" strokeweight="1pt">
              <w10:wrap anchorx="page"/>
            </v:rect>
          </w:pict>
        </mc:Fallback>
      </mc:AlternateContent>
    </w:r>
    <w:r w:rsidR="0051650F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717FB5" wp14:editId="04D4D4CF">
              <wp:simplePos x="0" y="0"/>
              <wp:positionH relativeFrom="page">
                <wp:align>right</wp:align>
              </wp:positionH>
              <wp:positionV relativeFrom="paragraph">
                <wp:posOffset>-429260</wp:posOffset>
              </wp:positionV>
              <wp:extent cx="7769867" cy="718820"/>
              <wp:effectExtent l="0" t="0" r="2540" b="5080"/>
              <wp:wrapNone/>
              <wp:docPr id="1901423537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69867" cy="718820"/>
                      </a:xfrm>
                      <a:prstGeom prst="rect">
                        <a:avLst/>
                      </a:prstGeom>
                      <a:solidFill>
                        <a:schemeClr val="bg1">
                          <a:lumMod val="95000"/>
                          <a:alpha val="7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BE36A1A" id="Rectangle 4" o:spid="_x0000_s1026" style="position:absolute;margin-left:560.6pt;margin-top:-33.8pt;width:611.8pt;height:56.6pt;z-index:251659264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" fillcolor="#f2f2f2 [3052]" stroked="f" strokeweight="1pt">
              <v:fill opacity="46003f"/>
              <w10:wrap anchorx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A6A92B" w14:textId="77777777" w:rsidR="00D63792" w:rsidRDefault="00D63792" w:rsidP="00273D68">
      <w:r>
        <w:separator/>
      </w:r>
    </w:p>
  </w:footnote>
  <w:footnote w:type="continuationSeparator" w:id="0">
    <w:p w14:paraId="6CBA3259" w14:textId="77777777" w:rsidR="00D63792" w:rsidRDefault="00D63792" w:rsidP="00273D68">
      <w:r>
        <w:continuationSeparator/>
      </w:r>
    </w:p>
  </w:footnote>
  <w:footnote w:type="continuationNotice" w:id="1">
    <w:p w14:paraId="7CA67B23" w14:textId="77777777" w:rsidR="00D63792" w:rsidRDefault="00D6379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03B5F"/>
    <w:multiLevelType w:val="hybridMultilevel"/>
    <w:tmpl w:val="F1E8F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3D46A5"/>
    <w:multiLevelType w:val="hybridMultilevel"/>
    <w:tmpl w:val="CAD4A4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9822465">
    <w:abstractNumId w:val="0"/>
  </w:num>
  <w:num w:numId="2" w16cid:durableId="18783958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2B1"/>
    <w:rsid w:val="00000829"/>
    <w:rsid w:val="00006EA1"/>
    <w:rsid w:val="0000717B"/>
    <w:rsid w:val="00032A4B"/>
    <w:rsid w:val="00097B41"/>
    <w:rsid w:val="00097CF4"/>
    <w:rsid w:val="000B0767"/>
    <w:rsid w:val="000D356B"/>
    <w:rsid w:val="000F2A04"/>
    <w:rsid w:val="00104AE2"/>
    <w:rsid w:val="00105406"/>
    <w:rsid w:val="00120E57"/>
    <w:rsid w:val="00130FB1"/>
    <w:rsid w:val="001604D3"/>
    <w:rsid w:val="00183015"/>
    <w:rsid w:val="00184A17"/>
    <w:rsid w:val="001A41B0"/>
    <w:rsid w:val="001C5123"/>
    <w:rsid w:val="0022225B"/>
    <w:rsid w:val="00241BC6"/>
    <w:rsid w:val="00273D68"/>
    <w:rsid w:val="002A690E"/>
    <w:rsid w:val="002B7EF9"/>
    <w:rsid w:val="002C6402"/>
    <w:rsid w:val="002D6947"/>
    <w:rsid w:val="002F2A80"/>
    <w:rsid w:val="00302237"/>
    <w:rsid w:val="0030427E"/>
    <w:rsid w:val="00316A4C"/>
    <w:rsid w:val="003455DA"/>
    <w:rsid w:val="00355F4B"/>
    <w:rsid w:val="0038665A"/>
    <w:rsid w:val="00386F62"/>
    <w:rsid w:val="003B36D4"/>
    <w:rsid w:val="003E08CD"/>
    <w:rsid w:val="003E65DA"/>
    <w:rsid w:val="003F394F"/>
    <w:rsid w:val="003F5C02"/>
    <w:rsid w:val="00406641"/>
    <w:rsid w:val="004071DF"/>
    <w:rsid w:val="00413C89"/>
    <w:rsid w:val="00422FE6"/>
    <w:rsid w:val="00445876"/>
    <w:rsid w:val="00470B26"/>
    <w:rsid w:val="004B25FD"/>
    <w:rsid w:val="004C0AA2"/>
    <w:rsid w:val="004C2B19"/>
    <w:rsid w:val="004E6637"/>
    <w:rsid w:val="004F1DB7"/>
    <w:rsid w:val="0050223F"/>
    <w:rsid w:val="0051650F"/>
    <w:rsid w:val="00522E15"/>
    <w:rsid w:val="00532796"/>
    <w:rsid w:val="00563780"/>
    <w:rsid w:val="00572193"/>
    <w:rsid w:val="00587115"/>
    <w:rsid w:val="00593E88"/>
    <w:rsid w:val="0061599B"/>
    <w:rsid w:val="0061687D"/>
    <w:rsid w:val="00633085"/>
    <w:rsid w:val="006B386A"/>
    <w:rsid w:val="006D3A85"/>
    <w:rsid w:val="006D780A"/>
    <w:rsid w:val="007571E6"/>
    <w:rsid w:val="007615E4"/>
    <w:rsid w:val="00774B46"/>
    <w:rsid w:val="00795EA8"/>
    <w:rsid w:val="007C2EA9"/>
    <w:rsid w:val="007E2E38"/>
    <w:rsid w:val="007E5CDE"/>
    <w:rsid w:val="007E6D86"/>
    <w:rsid w:val="007F0B99"/>
    <w:rsid w:val="00802B08"/>
    <w:rsid w:val="00847394"/>
    <w:rsid w:val="0087D5AE"/>
    <w:rsid w:val="00894766"/>
    <w:rsid w:val="00894FDE"/>
    <w:rsid w:val="008B61D1"/>
    <w:rsid w:val="008B6FA8"/>
    <w:rsid w:val="008C18DF"/>
    <w:rsid w:val="008C30CB"/>
    <w:rsid w:val="008C5B97"/>
    <w:rsid w:val="00901109"/>
    <w:rsid w:val="00906A9A"/>
    <w:rsid w:val="00917572"/>
    <w:rsid w:val="009233A3"/>
    <w:rsid w:val="00954776"/>
    <w:rsid w:val="009812B1"/>
    <w:rsid w:val="009C7264"/>
    <w:rsid w:val="00A07E04"/>
    <w:rsid w:val="00A320B5"/>
    <w:rsid w:val="00A320F2"/>
    <w:rsid w:val="00A51153"/>
    <w:rsid w:val="00A5580A"/>
    <w:rsid w:val="00A6514B"/>
    <w:rsid w:val="00A86428"/>
    <w:rsid w:val="00A917FD"/>
    <w:rsid w:val="00AD305D"/>
    <w:rsid w:val="00AE36EC"/>
    <w:rsid w:val="00AF1361"/>
    <w:rsid w:val="00B57A03"/>
    <w:rsid w:val="00B60F58"/>
    <w:rsid w:val="00B673B6"/>
    <w:rsid w:val="00B8773D"/>
    <w:rsid w:val="00BB418A"/>
    <w:rsid w:val="00BB45D2"/>
    <w:rsid w:val="00BF1EDE"/>
    <w:rsid w:val="00C01271"/>
    <w:rsid w:val="00C128A1"/>
    <w:rsid w:val="00C3019F"/>
    <w:rsid w:val="00CB391C"/>
    <w:rsid w:val="00CC0870"/>
    <w:rsid w:val="00CC2438"/>
    <w:rsid w:val="00CC5C8C"/>
    <w:rsid w:val="00CF1256"/>
    <w:rsid w:val="00D00496"/>
    <w:rsid w:val="00D046FC"/>
    <w:rsid w:val="00D11FD1"/>
    <w:rsid w:val="00D61013"/>
    <w:rsid w:val="00D63792"/>
    <w:rsid w:val="00D64CCC"/>
    <w:rsid w:val="00DB63CF"/>
    <w:rsid w:val="00DD6EFF"/>
    <w:rsid w:val="00E13FB2"/>
    <w:rsid w:val="00E37131"/>
    <w:rsid w:val="00E429D2"/>
    <w:rsid w:val="00E752C0"/>
    <w:rsid w:val="00E76936"/>
    <w:rsid w:val="00E84005"/>
    <w:rsid w:val="00E84BEB"/>
    <w:rsid w:val="00EA13BA"/>
    <w:rsid w:val="00EA2F37"/>
    <w:rsid w:val="00EB01BD"/>
    <w:rsid w:val="00ED6AEB"/>
    <w:rsid w:val="00EE38C1"/>
    <w:rsid w:val="00EF1842"/>
    <w:rsid w:val="00EF44BF"/>
    <w:rsid w:val="00F067C1"/>
    <w:rsid w:val="00F35FD6"/>
    <w:rsid w:val="00F467F3"/>
    <w:rsid w:val="00F479EA"/>
    <w:rsid w:val="00F63065"/>
    <w:rsid w:val="00F65859"/>
    <w:rsid w:val="00F810E1"/>
    <w:rsid w:val="00F85447"/>
    <w:rsid w:val="00F86659"/>
    <w:rsid w:val="00FB63D8"/>
    <w:rsid w:val="00FD20D8"/>
    <w:rsid w:val="00FD6B02"/>
    <w:rsid w:val="00FE3DCE"/>
    <w:rsid w:val="00FF1959"/>
    <w:rsid w:val="04B8414C"/>
    <w:rsid w:val="05912C6B"/>
    <w:rsid w:val="0607C159"/>
    <w:rsid w:val="095EC65F"/>
    <w:rsid w:val="09788978"/>
    <w:rsid w:val="0D62E1CD"/>
    <w:rsid w:val="0DAA6122"/>
    <w:rsid w:val="0DE4C6FB"/>
    <w:rsid w:val="0E0B1DA0"/>
    <w:rsid w:val="0F233441"/>
    <w:rsid w:val="1030C3E6"/>
    <w:rsid w:val="1518B105"/>
    <w:rsid w:val="16CA55B3"/>
    <w:rsid w:val="1734FD38"/>
    <w:rsid w:val="180F544C"/>
    <w:rsid w:val="193350F6"/>
    <w:rsid w:val="1B31FFC5"/>
    <w:rsid w:val="1C097BC0"/>
    <w:rsid w:val="1CDC34A8"/>
    <w:rsid w:val="1E4F0E20"/>
    <w:rsid w:val="1FCD70B7"/>
    <w:rsid w:val="203C6E9E"/>
    <w:rsid w:val="209A8C9E"/>
    <w:rsid w:val="20FA0259"/>
    <w:rsid w:val="21355DA8"/>
    <w:rsid w:val="2201D257"/>
    <w:rsid w:val="2248A1C7"/>
    <w:rsid w:val="22C359B2"/>
    <w:rsid w:val="246B2EE2"/>
    <w:rsid w:val="24CCFCA8"/>
    <w:rsid w:val="25DF7AD8"/>
    <w:rsid w:val="2B72C954"/>
    <w:rsid w:val="2BF31CF7"/>
    <w:rsid w:val="2C9762BF"/>
    <w:rsid w:val="2D2D0433"/>
    <w:rsid w:val="2E0E3A74"/>
    <w:rsid w:val="2F073F5A"/>
    <w:rsid w:val="2F2F1FF3"/>
    <w:rsid w:val="2FB34CD0"/>
    <w:rsid w:val="30C2DCDB"/>
    <w:rsid w:val="3114B6C7"/>
    <w:rsid w:val="32C2A0CD"/>
    <w:rsid w:val="3587133E"/>
    <w:rsid w:val="371DD806"/>
    <w:rsid w:val="39EC6C9F"/>
    <w:rsid w:val="3A7CB040"/>
    <w:rsid w:val="3BAC3B20"/>
    <w:rsid w:val="3C07BB25"/>
    <w:rsid w:val="3E40B38A"/>
    <w:rsid w:val="3F05D7E4"/>
    <w:rsid w:val="3FC7F45E"/>
    <w:rsid w:val="40010B3C"/>
    <w:rsid w:val="44EADF3D"/>
    <w:rsid w:val="45A0A1E7"/>
    <w:rsid w:val="46BE3419"/>
    <w:rsid w:val="46E0F64C"/>
    <w:rsid w:val="475F4190"/>
    <w:rsid w:val="495D13F1"/>
    <w:rsid w:val="4B63EDF8"/>
    <w:rsid w:val="4C1ADEE3"/>
    <w:rsid w:val="4C7D2E58"/>
    <w:rsid w:val="51C9ECD9"/>
    <w:rsid w:val="51DBB773"/>
    <w:rsid w:val="53D023B7"/>
    <w:rsid w:val="54209991"/>
    <w:rsid w:val="5439C889"/>
    <w:rsid w:val="54FC896E"/>
    <w:rsid w:val="554CBAA6"/>
    <w:rsid w:val="561873A1"/>
    <w:rsid w:val="56E84C57"/>
    <w:rsid w:val="575A698A"/>
    <w:rsid w:val="588EB4B8"/>
    <w:rsid w:val="5A03EF02"/>
    <w:rsid w:val="5AA960C4"/>
    <w:rsid w:val="5B7F79F5"/>
    <w:rsid w:val="5B98508A"/>
    <w:rsid w:val="5C168EC5"/>
    <w:rsid w:val="5E71A6F2"/>
    <w:rsid w:val="5EE0235F"/>
    <w:rsid w:val="5F58BA46"/>
    <w:rsid w:val="6038467B"/>
    <w:rsid w:val="60E4B886"/>
    <w:rsid w:val="63E4E65C"/>
    <w:rsid w:val="68C2FF0E"/>
    <w:rsid w:val="69324EBB"/>
    <w:rsid w:val="69EC5A1F"/>
    <w:rsid w:val="6A7B51BD"/>
    <w:rsid w:val="6A9EBB08"/>
    <w:rsid w:val="6B237BA5"/>
    <w:rsid w:val="6C915084"/>
    <w:rsid w:val="6E54F11F"/>
    <w:rsid w:val="6F7A3354"/>
    <w:rsid w:val="70173471"/>
    <w:rsid w:val="71E12937"/>
    <w:rsid w:val="72362FE0"/>
    <w:rsid w:val="72EC852C"/>
    <w:rsid w:val="74873705"/>
    <w:rsid w:val="74AC92CA"/>
    <w:rsid w:val="76FF2EE1"/>
    <w:rsid w:val="79C116E3"/>
    <w:rsid w:val="79C1C125"/>
    <w:rsid w:val="79C5A7A1"/>
    <w:rsid w:val="79FB9F05"/>
    <w:rsid w:val="7BDF7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5B785D1"/>
  <w15:chartTrackingRefBased/>
  <w15:docId w15:val="{C0A2CA09-A1BB-407A-9656-C46A290DA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 w:qFormat="1"/>
    <w:lsdException w:name="Closing" w:semiHidden="1" w:uiPriority="6" w:unhideWhenUsed="1" w:qFormat="1"/>
    <w:lsdException w:name="Signature" w:semiHidden="1" w:uiPriority="6" w:unhideWhenUsed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 w:uiPriority="5" w:unhideWhenUsed="1" w:qFormat="1"/>
    <w:lsdException w:name="Date" w:semiHidden="1" w:uiPriority="4" w:unhideWhenUsed="1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/>
    <w:lsdException w:name="Strong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7115"/>
    <w:rPr>
      <w:color w:val="000000" w:themeColor="text1"/>
      <w:sz w:val="20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qFormat/>
    <w:rsid w:val="00802B08"/>
    <w:pPr>
      <w:keepNext/>
      <w:keepLines/>
      <w:spacing w:before="40" w:line="288" w:lineRule="auto"/>
      <w:outlineLvl w:val="2"/>
    </w:pPr>
    <w:rPr>
      <w:rFonts w:asciiTheme="majorHAnsi" w:eastAsiaTheme="majorEastAsia" w:hAnsiTheme="majorHAnsi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D046FC"/>
    <w:rPr>
      <w:rFonts w:asciiTheme="majorHAnsi" w:eastAsiaTheme="majorEastAsia" w:hAnsiTheme="majorHAnsi" w:cstheme="majorBidi"/>
      <w:color w:val="000000" w:themeColor="text1"/>
      <w:sz w:val="20"/>
    </w:rPr>
  </w:style>
  <w:style w:type="table" w:styleId="TableGrid">
    <w:name w:val="Table Grid"/>
    <w:basedOn w:val="TableNormal"/>
    <w:uiPriority w:val="39"/>
    <w:rsid w:val="00A558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A5580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rsid w:val="00A5580A"/>
    <w:rPr>
      <w:color w:val="605E5C"/>
      <w:shd w:val="clear" w:color="auto" w:fill="E1DFDD"/>
    </w:rPr>
  </w:style>
  <w:style w:type="paragraph" w:customStyle="1" w:styleId="Address">
    <w:name w:val="Address"/>
    <w:basedOn w:val="Normal"/>
    <w:uiPriority w:val="4"/>
    <w:semiHidden/>
    <w:qFormat/>
    <w:rsid w:val="0061687D"/>
    <w:rPr>
      <w:rFonts w:eastAsia="Times New Roman" w:cs="Times New Roman"/>
      <w:kern w:val="0"/>
      <w:sz w:val="22"/>
      <w:szCs w:val="22"/>
      <w14:ligatures w14:val="none"/>
    </w:rPr>
  </w:style>
  <w:style w:type="paragraph" w:styleId="Date">
    <w:name w:val="Date"/>
    <w:basedOn w:val="Normal"/>
    <w:next w:val="Salutation"/>
    <w:link w:val="DateChar"/>
    <w:uiPriority w:val="4"/>
    <w:semiHidden/>
    <w:qFormat/>
    <w:rsid w:val="0061687D"/>
    <w:pPr>
      <w:spacing w:before="240" w:after="240" w:line="276" w:lineRule="auto"/>
    </w:pPr>
    <w:rPr>
      <w:rFonts w:eastAsia="Times New Roman" w:cs="Times New Roman"/>
      <w:kern w:val="0"/>
      <w:sz w:val="22"/>
      <w:szCs w:val="22"/>
      <w14:ligatures w14:val="none"/>
    </w:rPr>
  </w:style>
  <w:style w:type="character" w:customStyle="1" w:styleId="DateChar">
    <w:name w:val="Date Char"/>
    <w:basedOn w:val="DefaultParagraphFont"/>
    <w:link w:val="Date"/>
    <w:uiPriority w:val="4"/>
    <w:semiHidden/>
    <w:rsid w:val="00D046FC"/>
    <w:rPr>
      <w:rFonts w:eastAsia="Times New Roman" w:cs="Times New Roman"/>
      <w:color w:val="000000" w:themeColor="text1"/>
      <w:kern w:val="0"/>
      <w:sz w:val="22"/>
      <w:szCs w:val="22"/>
      <w14:ligatures w14:val="none"/>
    </w:rPr>
  </w:style>
  <w:style w:type="paragraph" w:styleId="Salutation">
    <w:name w:val="Salutation"/>
    <w:basedOn w:val="Normal"/>
    <w:next w:val="Normal"/>
    <w:link w:val="SalutationChar"/>
    <w:uiPriority w:val="5"/>
    <w:semiHidden/>
    <w:qFormat/>
    <w:rsid w:val="0061687D"/>
    <w:pPr>
      <w:spacing w:before="480" w:after="240" w:line="276" w:lineRule="auto"/>
      <w:contextualSpacing/>
    </w:pPr>
    <w:rPr>
      <w:rFonts w:eastAsia="Times New Roman" w:cs="Times New Roman"/>
      <w:kern w:val="0"/>
      <w:sz w:val="22"/>
      <w:szCs w:val="22"/>
      <w14:ligatures w14:val="none"/>
    </w:rPr>
  </w:style>
  <w:style w:type="character" w:customStyle="1" w:styleId="SalutationChar">
    <w:name w:val="Salutation Char"/>
    <w:basedOn w:val="DefaultParagraphFont"/>
    <w:link w:val="Salutation"/>
    <w:uiPriority w:val="5"/>
    <w:semiHidden/>
    <w:rsid w:val="00D046FC"/>
    <w:rPr>
      <w:rFonts w:eastAsia="Times New Roman" w:cs="Times New Roman"/>
      <w:color w:val="000000" w:themeColor="text1"/>
      <w:kern w:val="0"/>
      <w:sz w:val="22"/>
      <w:szCs w:val="22"/>
      <w14:ligatures w14:val="none"/>
    </w:rPr>
  </w:style>
  <w:style w:type="paragraph" w:styleId="Closing">
    <w:name w:val="Closing"/>
    <w:basedOn w:val="Normal"/>
    <w:next w:val="Normal"/>
    <w:link w:val="ClosingChar"/>
    <w:uiPriority w:val="6"/>
    <w:semiHidden/>
    <w:qFormat/>
    <w:rsid w:val="0061687D"/>
    <w:pPr>
      <w:spacing w:before="400" w:after="1000" w:line="276" w:lineRule="auto"/>
    </w:pPr>
    <w:rPr>
      <w:rFonts w:eastAsia="Times New Roman" w:cs="Times New Roman"/>
      <w:kern w:val="0"/>
      <w:sz w:val="22"/>
      <w:szCs w:val="22"/>
      <w14:ligatures w14:val="none"/>
    </w:rPr>
  </w:style>
  <w:style w:type="character" w:customStyle="1" w:styleId="ClosingChar">
    <w:name w:val="Closing Char"/>
    <w:basedOn w:val="DefaultParagraphFont"/>
    <w:link w:val="Closing"/>
    <w:uiPriority w:val="6"/>
    <w:semiHidden/>
    <w:rsid w:val="00D046FC"/>
    <w:rPr>
      <w:rFonts w:eastAsia="Times New Roman" w:cs="Times New Roman"/>
      <w:color w:val="000000" w:themeColor="text1"/>
      <w:kern w:val="0"/>
      <w:sz w:val="22"/>
      <w:szCs w:val="22"/>
      <w14:ligatures w14:val="none"/>
    </w:rPr>
  </w:style>
  <w:style w:type="paragraph" w:styleId="Signature">
    <w:name w:val="Signature"/>
    <w:basedOn w:val="Normal"/>
    <w:link w:val="SignatureChar"/>
    <w:uiPriority w:val="6"/>
    <w:semiHidden/>
    <w:rsid w:val="0061687D"/>
    <w:rPr>
      <w:rFonts w:eastAsia="Times New Roman" w:cs="Times New Roman"/>
      <w:kern w:val="0"/>
      <w:sz w:val="22"/>
      <w:szCs w:val="22"/>
      <w14:ligatures w14:val="none"/>
    </w:rPr>
  </w:style>
  <w:style w:type="character" w:customStyle="1" w:styleId="SignatureChar">
    <w:name w:val="Signature Char"/>
    <w:basedOn w:val="DefaultParagraphFont"/>
    <w:link w:val="Signature"/>
    <w:uiPriority w:val="6"/>
    <w:semiHidden/>
    <w:rsid w:val="00D046FC"/>
    <w:rPr>
      <w:rFonts w:eastAsia="Times New Roman" w:cs="Times New Roman"/>
      <w:color w:val="000000" w:themeColor="text1"/>
      <w:kern w:val="0"/>
      <w:sz w:val="22"/>
      <w:szCs w:val="22"/>
      <w14:ligatures w14:val="none"/>
    </w:rPr>
  </w:style>
  <w:style w:type="paragraph" w:styleId="Header">
    <w:name w:val="header"/>
    <w:basedOn w:val="Normal"/>
    <w:link w:val="HeaderChar"/>
    <w:uiPriority w:val="99"/>
    <w:semiHidden/>
    <w:rsid w:val="00273D68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046FC"/>
    <w:rPr>
      <w:color w:val="000000" w:themeColor="text1"/>
      <w:sz w:val="20"/>
    </w:rPr>
  </w:style>
  <w:style w:type="paragraph" w:styleId="Footer">
    <w:name w:val="footer"/>
    <w:basedOn w:val="Normal"/>
    <w:link w:val="FooterChar"/>
    <w:uiPriority w:val="99"/>
    <w:semiHidden/>
    <w:rsid w:val="00273D68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046FC"/>
    <w:rPr>
      <w:color w:val="000000" w:themeColor="text1"/>
      <w:sz w:val="20"/>
    </w:rPr>
  </w:style>
  <w:style w:type="character" w:styleId="Strong">
    <w:name w:val="Strong"/>
    <w:basedOn w:val="DefaultParagraphFont"/>
    <w:uiPriority w:val="22"/>
    <w:qFormat/>
    <w:rsid w:val="00917572"/>
    <w:rPr>
      <w:b/>
      <w:bCs/>
      <w:sz w:val="20"/>
    </w:rPr>
  </w:style>
  <w:style w:type="character" w:styleId="PlaceholderText">
    <w:name w:val="Placeholder Text"/>
    <w:basedOn w:val="DefaultParagraphFont"/>
    <w:uiPriority w:val="99"/>
    <w:semiHidden/>
    <w:rsid w:val="00D046FC"/>
    <w:rPr>
      <w:color w:val="808080"/>
    </w:rPr>
  </w:style>
  <w:style w:type="paragraph" w:styleId="ListParagraph">
    <w:name w:val="List Paragraph"/>
    <w:basedOn w:val="Normal"/>
    <w:uiPriority w:val="34"/>
    <w:semiHidden/>
    <w:qFormat/>
    <w:rsid w:val="009233A3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233A3"/>
    <w:pPr>
      <w:spacing w:before="100" w:beforeAutospacing="1" w:after="100" w:afterAutospacing="1"/>
    </w:pPr>
    <w:rPr>
      <w:rFonts w:ascii="Times New Roman" w:eastAsiaTheme="minorEastAsia" w:hAnsi="Times New Roman" w:cs="Times New Roman"/>
      <w:color w:val="auto"/>
      <w:kern w:val="0"/>
      <w:sz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242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9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4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8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battani\AppData\Roaming\Microsoft\Templates\Business%20letterhead%20stationery%20(simple%20design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793EB1335AE47B0BB0896CC2F58D7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CC5311-7758-41C4-959C-6C5F91DE91FB}"/>
      </w:docPartPr>
      <w:docPartBody>
        <w:p w:rsidR="008D0F76" w:rsidRDefault="00776066" w:rsidP="00776066">
          <w:pPr>
            <w:pStyle w:val="4793EB1335AE47B0BB0896CC2F58D785"/>
          </w:pPr>
          <w:r w:rsidRPr="007C2EA9">
            <w:rPr>
              <w:rStyle w:val="Strong"/>
            </w:rPr>
            <w:t>Phone:</w:t>
          </w:r>
        </w:p>
      </w:docPartBody>
    </w:docPart>
    <w:docPart>
      <w:docPartPr>
        <w:name w:val="D83AB234DCE0437E93A36B035F466F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F3D0A5-4C2D-429A-B847-4ED5FB49B1F8}"/>
      </w:docPartPr>
      <w:docPartBody>
        <w:p w:rsidR="008D0F76" w:rsidRDefault="00776066" w:rsidP="00776066">
          <w:pPr>
            <w:pStyle w:val="D83AB234DCE0437E93A36B035F466FDF"/>
          </w:pPr>
          <w:r w:rsidRPr="007C2EA9">
            <w:rPr>
              <w:rStyle w:val="Strong"/>
            </w:rPr>
            <w:t>Fax:</w:t>
          </w:r>
        </w:p>
      </w:docPartBody>
    </w:docPart>
    <w:docPart>
      <w:docPartPr>
        <w:name w:val="0FA251150D364739A8480B91E8D5E0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5B39E0-E4C7-479C-B086-D96FEEA2FD5D}"/>
      </w:docPartPr>
      <w:docPartBody>
        <w:p w:rsidR="008D0F76" w:rsidRDefault="00776066" w:rsidP="00776066">
          <w:pPr>
            <w:pStyle w:val="0FA251150D364739A8480B91E8D5E0B7"/>
          </w:pPr>
          <w:r w:rsidRPr="007C2EA9">
            <w:rPr>
              <w:rStyle w:val="Strong"/>
            </w:rPr>
            <w:t>Email:</w:t>
          </w:r>
        </w:p>
      </w:docPartBody>
    </w:docPart>
    <w:docPart>
      <w:docPartPr>
        <w:name w:val="19BAFDC2B1E14135A9AE9CAAED9BA1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DDAA66-E572-4114-9FA7-06A6E3FC04DC}"/>
      </w:docPartPr>
      <w:docPartBody>
        <w:p w:rsidR="008D0F76" w:rsidRDefault="00776066" w:rsidP="00776066">
          <w:pPr>
            <w:pStyle w:val="19BAFDC2B1E14135A9AE9CAAED9BA1A1"/>
          </w:pPr>
          <w:r w:rsidRPr="007C2EA9">
            <w:rPr>
              <w:rStyle w:val="Strong"/>
            </w:rPr>
            <w:t>Website: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22F"/>
    <w:rsid w:val="00032A4B"/>
    <w:rsid w:val="000959D9"/>
    <w:rsid w:val="000C3435"/>
    <w:rsid w:val="001C5123"/>
    <w:rsid w:val="0037604E"/>
    <w:rsid w:val="003E08CD"/>
    <w:rsid w:val="003F5C02"/>
    <w:rsid w:val="0043322F"/>
    <w:rsid w:val="004F1DB7"/>
    <w:rsid w:val="005F1A53"/>
    <w:rsid w:val="00633085"/>
    <w:rsid w:val="0067667F"/>
    <w:rsid w:val="006964E0"/>
    <w:rsid w:val="006D3A85"/>
    <w:rsid w:val="006D780A"/>
    <w:rsid w:val="00776066"/>
    <w:rsid w:val="007D445B"/>
    <w:rsid w:val="007E5CDE"/>
    <w:rsid w:val="00894766"/>
    <w:rsid w:val="008D0F76"/>
    <w:rsid w:val="00A86428"/>
    <w:rsid w:val="00A917FD"/>
    <w:rsid w:val="00AE36EC"/>
    <w:rsid w:val="00B57A03"/>
    <w:rsid w:val="00B673B6"/>
    <w:rsid w:val="00BA7C91"/>
    <w:rsid w:val="00F74D2E"/>
    <w:rsid w:val="00F81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776066"/>
    <w:rPr>
      <w:b/>
      <w:bCs/>
      <w:sz w:val="20"/>
    </w:rPr>
  </w:style>
  <w:style w:type="paragraph" w:customStyle="1" w:styleId="4793EB1335AE47B0BB0896CC2F58D785">
    <w:name w:val="4793EB1335AE47B0BB0896CC2F58D785"/>
    <w:rsid w:val="00776066"/>
  </w:style>
  <w:style w:type="paragraph" w:customStyle="1" w:styleId="D83AB234DCE0437E93A36B035F466FDF">
    <w:name w:val="D83AB234DCE0437E93A36B035F466FDF"/>
    <w:rsid w:val="00776066"/>
  </w:style>
  <w:style w:type="paragraph" w:customStyle="1" w:styleId="0FA251150D364739A8480B91E8D5E0B7">
    <w:name w:val="0FA251150D364739A8480B91E8D5E0B7"/>
    <w:rsid w:val="00776066"/>
  </w:style>
  <w:style w:type="paragraph" w:customStyle="1" w:styleId="19BAFDC2B1E14135A9AE9CAAED9BA1A1">
    <w:name w:val="19BAFDC2B1E14135A9AE9CAAED9BA1A1"/>
    <w:rsid w:val="0077606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127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0884235-8c17-42b2-b416-ea411c7c490c" xsi:nil="true"/>
    <_dlc_DocId xmlns="20884235-8c17-42b2-b416-ea411c7c490c">FKRUWH7JFC2U-1454058128-11236</_dlc_DocId>
    <_dlc_DocIdUrl xmlns="20884235-8c17-42b2-b416-ea411c7c490c">
      <Url>https://baxteria.sharepoint.com/sites/CityofBaxter/_layouts/15/DocIdRedir.aspx?ID=FKRUWH7JFC2U-1454058128-11236</Url>
      <Description>FKRUWH7JFC2U-1454058128-11236</Description>
    </_dlc_DocIdUrl>
    <lcf76f155ced4ddcb4097134ff3c332f xmlns="1f5d79f4-915d-4bdb-b8db-a9e9dcc466c9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55ED6A7551C24EB89532A6E27C13F2" ma:contentTypeVersion="12" ma:contentTypeDescription="Create a new document." ma:contentTypeScope="" ma:versionID="f354c851630b2d07334038b2d451a8d2">
  <xsd:schema xmlns:xsd="http://www.w3.org/2001/XMLSchema" xmlns:xs="http://www.w3.org/2001/XMLSchema" xmlns:p="http://schemas.microsoft.com/office/2006/metadata/properties" xmlns:ns2="20884235-8c17-42b2-b416-ea411c7c490c" xmlns:ns3="1f5d79f4-915d-4bdb-b8db-a9e9dcc466c9" targetNamespace="http://schemas.microsoft.com/office/2006/metadata/properties" ma:root="true" ma:fieldsID="1050a65dfceea7e30a1529a7748ec81d" ns2:_="" ns3:_="">
    <xsd:import namespace="20884235-8c17-42b2-b416-ea411c7c490c"/>
    <xsd:import namespace="1f5d79f4-915d-4bdb-b8db-a9e9dcc466c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5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5d79f4-915d-4bdb-b8db-a9e9dcc466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4CF2036-EE5C-42C8-8721-B5C1EB47E6E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50848D-41CA-4012-8EA4-0A4065B3EE5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0F2BBCF7-9E1C-47F1-8850-E8FFD425AD69}">
  <ds:schemaRefs>
    <ds:schemaRef ds:uri="http://schemas.microsoft.com/office/2006/metadata/properties"/>
    <ds:schemaRef ds:uri="http://schemas.microsoft.com/office/infopath/2007/PartnerControls"/>
    <ds:schemaRef ds:uri="20884235-8c17-42b2-b416-ea411c7c490c"/>
    <ds:schemaRef ds:uri="1f5d79f4-915d-4bdb-b8db-a9e9dcc466c9"/>
  </ds:schemaRefs>
</ds:datastoreItem>
</file>

<file path=customXml/itemProps4.xml><?xml version="1.0" encoding="utf-8"?>
<ds:datastoreItem xmlns:ds="http://schemas.openxmlformats.org/officeDocument/2006/customXml" ds:itemID="{072B956F-1DB0-4DA0-AA2A-B546F709D9ED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E87BBB48-E6F8-41B3-B402-9ACFAD8634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884235-8c17-42b2-b416-ea411c7c490c"/>
    <ds:schemaRef ds:uri="1f5d79f4-915d-4bdb-b8db-a9e9dcc466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1a19d03a-48bc-4359-8038-5b5f6d5847c3}" enabled="1" method="Standard" siteId="{72f988bf-86f1-41af-91ab-2d7cd011db47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Business letterhead stationery (simple design)</Template>
  <TotalTime>3</TotalTime>
  <Pages>2</Pages>
  <Words>299</Words>
  <Characters>2182</Characters>
  <Application>Microsoft Office Word</Application>
  <DocSecurity>0</DocSecurity>
  <Lines>87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 Battani</dc:creator>
  <cp:keywords/>
  <dc:description/>
  <cp:lastModifiedBy>Lucas Battani</cp:lastModifiedBy>
  <cp:revision>5</cp:revision>
  <cp:lastPrinted>2025-02-18T15:08:00Z</cp:lastPrinted>
  <dcterms:created xsi:type="dcterms:W3CDTF">2025-04-22T15:45:00Z</dcterms:created>
  <dcterms:modified xsi:type="dcterms:W3CDTF">2025-04-22T16:20:00Z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baa2891c-2b04-400e-ab11-cc0cbc2e3eee</vt:lpwstr>
  </property>
  <property fmtid="{D5CDD505-2E9C-101B-9397-08002B2CF9AE}" pid="3" name="MediaServiceImageTags">
    <vt:lpwstr/>
  </property>
  <property fmtid="{D5CDD505-2E9C-101B-9397-08002B2CF9AE}" pid="4" name="ContentTypeId">
    <vt:lpwstr>0x010100BA55ED6A7551C24EB89532A6E27C13F2</vt:lpwstr>
  </property>
  <property fmtid="{D5CDD505-2E9C-101B-9397-08002B2CF9AE}" pid="5" name="_dlc_DocIdItemGuid">
    <vt:lpwstr>6580703a-eb5b-432f-9632-df22d99ee342</vt:lpwstr>
  </property>
</Properties>
</file>